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B2A1C7"/>
  <w:body>
    <w:p w14:paraId="39ADD787" w14:textId="77777777" w:rsidR="00071225" w:rsidRPr="000C6D6C" w:rsidRDefault="008F0087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444FB4" wp14:editId="1FB2A241">
                <wp:simplePos x="0" y="0"/>
                <wp:positionH relativeFrom="column">
                  <wp:posOffset>2971800</wp:posOffset>
                </wp:positionH>
                <wp:positionV relativeFrom="paragraph">
                  <wp:posOffset>-683895</wp:posOffset>
                </wp:positionV>
                <wp:extent cx="3086100" cy="6524625"/>
                <wp:effectExtent l="38100" t="38100" r="38100" b="47625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652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9B4CE" w14:textId="77777777" w:rsidR="00EC2B45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489FBEF" w14:textId="77777777" w:rsidR="00B633CC" w:rsidRDefault="00B633CC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C92C30A" w14:textId="77777777" w:rsidR="00176E40" w:rsidRPr="00012F78" w:rsidRDefault="008F0087">
                            <w:pP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 w:rsidRPr="00012F78"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Bereavement Supports</w:t>
                            </w:r>
                          </w:p>
                          <w:p w14:paraId="7551077C" w14:textId="77777777" w:rsidR="008E0811" w:rsidRDefault="008E0811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0990A5F" w14:textId="77777777" w:rsidR="00176E40" w:rsidRDefault="008F0087" w:rsidP="001E0C7A">
                            <w:pPr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7AAB759" wp14:editId="2B48955F">
                                  <wp:extent cx="917575" cy="695879"/>
                                  <wp:effectExtent l="0" t="0" r="0" b="9525"/>
                                  <wp:docPr id="341985439" name="Picture 13" descr="C:\Users\lisawhite\AppData\Local\Microsoft\Windows\INetCache\Content.MSO\98A4DCE9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7298035" name="Picture 6" descr="C:\Users\lisawhite\AppData\Local\Microsoft\Windows\INetCache\Content.MSO\98A4DCE9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duotone>
                                              <a:prstClr val="black"/>
                                              <a:schemeClr val="accent4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6644" cy="7027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57CB88" w14:textId="77777777" w:rsidR="000B07DD" w:rsidRDefault="000B07DD" w:rsidP="00E74E20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5280B68" w14:textId="77777777" w:rsidR="00176E40" w:rsidRDefault="00176E40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24A025A" w14:textId="77777777" w:rsidR="00417173" w:rsidRDefault="008F0087" w:rsidP="00176E4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176E40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Kildare Bereavement Network</w:t>
                            </w:r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9A4AE1A" w14:textId="77777777" w:rsidR="00417173" w:rsidRDefault="00417173" w:rsidP="00417173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C4A56F2" w14:textId="74999084" w:rsidR="001E0C7A" w:rsidRDefault="00A1499F" w:rsidP="00417173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A1499F">
                              <w:rPr>
                                <w:noProof/>
                              </w:rPr>
                              <w:drawing>
                                <wp:inline distT="0" distB="0" distL="0" distR="0" wp14:anchorId="1A9719C2" wp14:editId="684A5BCC">
                                  <wp:extent cx="1225550" cy="653639"/>
                                  <wp:effectExtent l="0" t="0" r="0" b="0"/>
                                  <wp:docPr id="240962385" name="Picture 1" descr="A blue and white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79822333" name="Picture 1" descr="A blue and white logo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3442" cy="6685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17173">
                              <w:rPr>
                                <w:noProof/>
                              </w:rPr>
                              <w:drawing>
                                <wp:inline distT="0" distB="0" distL="0" distR="0" wp14:anchorId="1D97EA03" wp14:editId="2A71CB37">
                                  <wp:extent cx="692150" cy="692150"/>
                                  <wp:effectExtent l="0" t="0" r="0" b="0"/>
                                  <wp:docPr id="836947026" name="Picture 2" descr="A qr code with a few black square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36947026" name="Picture 2" descr="A qr code with a few black squares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2150" cy="692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4A71544" w14:textId="2BAE488C" w:rsidR="00012F78" w:rsidRPr="00BB7CAF" w:rsidRDefault="00012F78" w:rsidP="00BB7CAF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8E79CA2" w14:textId="77777777" w:rsidR="00BB7CAF" w:rsidRDefault="008F0087" w:rsidP="00BB7C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Irish Childhood Bereavement Network How to support children</w:t>
                            </w:r>
                          </w:p>
                          <w:p w14:paraId="19A7FD12" w14:textId="77777777" w:rsidR="00417173" w:rsidRDefault="00417173" w:rsidP="00417173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870BEE8" w14:textId="72AC658B" w:rsidR="00BB7CAF" w:rsidRDefault="00417173" w:rsidP="00BB7CAF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3CA52B" wp14:editId="20994168">
                                  <wp:extent cx="1651000" cy="466090"/>
                                  <wp:effectExtent l="0" t="0" r="0" b="0"/>
                                  <wp:docPr id="1400879344" name="Picture 6" descr="A black background with colorful 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00879344" name="Picture 6" descr="A black background with colorful text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1000" cy="466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C06CAC" wp14:editId="6C65D52E">
                                  <wp:extent cx="501650" cy="501650"/>
                                  <wp:effectExtent l="0" t="0" r="0" b="0"/>
                                  <wp:docPr id="405618941" name="Picture 4" descr="A qr code on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5618941" name="Picture 4" descr="A qr code on a white background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650" cy="501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8588BC6" w14:textId="5821E88B" w:rsidR="00012F78" w:rsidRDefault="008F0087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044C6">
                              <w:t xml:space="preserve">            </w:t>
                            </w:r>
                          </w:p>
                          <w:p w14:paraId="47F6D4F7" w14:textId="77777777" w:rsidR="005D20CB" w:rsidRPr="000B07DD" w:rsidRDefault="005D20CB" w:rsidP="000B07DD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5E7148CA" w14:textId="77777777" w:rsidR="00417173" w:rsidRDefault="00417173" w:rsidP="000B07D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Irish Hospice Foundation – Bereavement Support Line </w:t>
                            </w:r>
                          </w:p>
                          <w:p w14:paraId="6354DDBF" w14:textId="3B025F20" w:rsidR="007044C6" w:rsidRPr="000B07DD" w:rsidRDefault="00417173" w:rsidP="00417173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1800 807077 </w:t>
                            </w:r>
                          </w:p>
                          <w:p w14:paraId="49CBD64E" w14:textId="77777777" w:rsidR="007044C6" w:rsidRDefault="008F0087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735F5E" w:rsidRPr="00735F5E">
                              <w:rPr>
                                <w:noProof/>
                              </w:rPr>
                              <w:drawing>
                                <wp:inline distT="0" distB="0" distL="0" distR="0" wp14:anchorId="7B21666B" wp14:editId="352AD16D">
                                  <wp:extent cx="1695450" cy="843535"/>
                                  <wp:effectExtent l="0" t="0" r="0" b="0"/>
                                  <wp:docPr id="1669291572" name="Picture 1" descr="A poster for a charity even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6458831" name="Picture 1" descr="A poster for a charity even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1604" cy="86152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BE95A16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231B91D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8974D13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F74ACF1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5A1B67A0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863494D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400098E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507B6CB8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A06AA68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5CC43045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D7CB4C2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42F73AE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B75C822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08B85BC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3965EC7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7ABEDE31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75EFF35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2713C0A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D1936C8" w14:textId="77777777" w:rsidR="00012F78" w:rsidRDefault="00012F78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B5766C1" w14:textId="77777777" w:rsidR="00012F78" w:rsidRPr="00176E40" w:rsidRDefault="00012F78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14:paraId="230DDA9F" w14:textId="77777777" w:rsidR="00012F78" w:rsidRPr="00176E40" w:rsidRDefault="008F0087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176E4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Date issued: November 2024</w:t>
                            </w:r>
                          </w:p>
                          <w:p w14:paraId="6588DDCD" w14:textId="77777777" w:rsidR="00176E40" w:rsidRPr="00176E40" w:rsidRDefault="008F0087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176E4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Review Date: November 2027</w:t>
                            </w:r>
                          </w:p>
                          <w:p w14:paraId="4EB1EBB8" w14:textId="77777777" w:rsidR="00176E40" w:rsidRPr="00176E40" w:rsidRDefault="008F0087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176E4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Author(s): End of Life Care Committee </w:t>
                            </w:r>
                          </w:p>
                          <w:p w14:paraId="1AACE16A" w14:textId="77777777" w:rsidR="00176E40" w:rsidRPr="00176E40" w:rsidRDefault="008F0087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176E4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Approved by: End of Life Care Committee</w:t>
                            </w:r>
                          </w:p>
                          <w:p w14:paraId="755064BD" w14:textId="77777777" w:rsidR="00176E40" w:rsidRDefault="00176E40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835A092" w14:textId="77777777" w:rsidR="008E0811" w:rsidRDefault="008E0811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C5DC8E6" w14:textId="77777777" w:rsidR="008E0811" w:rsidRDefault="008E0811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4F0DA73" w14:textId="77777777" w:rsidR="008E0811" w:rsidRDefault="008E0811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8444FB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34pt;margin-top:-53.85pt;width:243pt;height:51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" strokecolor="#339" strokeweight="6pt">
                <v:stroke linestyle="thickBetweenThin"/>
                <v:textbox>
                  <w:txbxContent>
                    <w:p w14:paraId="07A9B4CE" w14:textId="77777777" w:rsidR="00EC2B45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1489FBEF" w14:textId="77777777" w:rsidR="00B633CC" w:rsidRDefault="00B633CC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0C92C30A" w14:textId="77777777" w:rsidR="00176E40" w:rsidRPr="00012F78" w:rsidRDefault="00000000">
                      <w:pP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 w:rsidRPr="00012F78"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Bereavement Supports</w:t>
                      </w:r>
                    </w:p>
                    <w:p w14:paraId="7551077C" w14:textId="77777777" w:rsidR="008E0811" w:rsidRDefault="008E0811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0990A5F" w14:textId="77777777" w:rsidR="00176E40" w:rsidRDefault="00000000" w:rsidP="001E0C7A">
                      <w:pPr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7AAB759" wp14:editId="2B48955F">
                            <wp:extent cx="917575" cy="695879"/>
                            <wp:effectExtent l="0" t="0" r="0" b="9525"/>
                            <wp:docPr id="341985439" name="Picture 13" descr="C:\Users\lisawhite\AppData\Local\Microsoft\Windows\INetCache\Content.MSO\98A4DCE9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77298035" name="Picture 6" descr="C:\Users\lisawhite\AppData\Local\Microsoft\Windows\INetCache\Content.MSO\98A4DCE9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duotone>
                                        <a:prstClr val="black"/>
                                        <a:schemeClr val="accent4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6644" cy="7027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57CB88" w14:textId="77777777" w:rsidR="000B07DD" w:rsidRDefault="000B07DD" w:rsidP="00E74E20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15280B68" w14:textId="77777777" w:rsidR="00176E40" w:rsidRDefault="00176E40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24A025A" w14:textId="77777777" w:rsidR="00417173" w:rsidRDefault="00000000" w:rsidP="00176E4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176E40">
                        <w:rPr>
                          <w:rFonts w:ascii="Verdana" w:hAnsi="Verdana"/>
                          <w:sz w:val="22"/>
                          <w:szCs w:val="22"/>
                        </w:rPr>
                        <w:t>Kildare Bereavement Network</w:t>
                      </w:r>
                      <w:r w:rsidR="00BB7CA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9A4AE1A" w14:textId="77777777" w:rsidR="00417173" w:rsidRDefault="00417173" w:rsidP="00417173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C4A56F2" w14:textId="74999084" w:rsidR="001E0C7A" w:rsidRDefault="00A1499F" w:rsidP="00417173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A1499F">
                        <w:rPr>
                          <w:noProof/>
                        </w:rPr>
                        <w:drawing>
                          <wp:inline distT="0" distB="0" distL="0" distR="0" wp14:anchorId="1A9719C2" wp14:editId="684A5BCC">
                            <wp:extent cx="1225550" cy="653639"/>
                            <wp:effectExtent l="0" t="0" r="0" b="0"/>
                            <wp:docPr id="240962385" name="Picture 1" descr="A blue and white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79822333" name="Picture 1" descr="A blue and white logo&#10;&#10;Description automatically generated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53442" cy="6685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17173">
                        <w:rPr>
                          <w:noProof/>
                        </w:rPr>
                        <w:drawing>
                          <wp:inline distT="0" distB="0" distL="0" distR="0" wp14:anchorId="1D97EA03" wp14:editId="2A71CB37">
                            <wp:extent cx="692150" cy="692150"/>
                            <wp:effectExtent l="0" t="0" r="0" b="0"/>
                            <wp:docPr id="836947026" name="Picture 2" descr="A qr code with a few black square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36947026" name="Picture 2" descr="A qr code with a few black squares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2150" cy="692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4A71544" w14:textId="2BAE488C" w:rsidR="00012F78" w:rsidRPr="00BB7CAF" w:rsidRDefault="00012F78" w:rsidP="00BB7CAF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8E79CA2" w14:textId="77777777" w:rsidR="00BB7CAF" w:rsidRDefault="00000000" w:rsidP="00BB7C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Irish Childhood Bereavement Network How to support children</w:t>
                      </w:r>
                    </w:p>
                    <w:p w14:paraId="19A7FD12" w14:textId="77777777" w:rsidR="00417173" w:rsidRDefault="00417173" w:rsidP="00417173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870BEE8" w14:textId="72AC658B" w:rsidR="00BB7CAF" w:rsidRDefault="00417173" w:rsidP="00BB7CAF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3CA52B" wp14:editId="20994168">
                            <wp:extent cx="1651000" cy="466090"/>
                            <wp:effectExtent l="0" t="0" r="0" b="0"/>
                            <wp:docPr id="1400879344" name="Picture 6" descr="A black background with colorful 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00879344" name="Picture 6" descr="A black background with colorful text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1000" cy="466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C06CAC" wp14:editId="6C65D52E">
                            <wp:extent cx="501650" cy="501650"/>
                            <wp:effectExtent l="0" t="0" r="0" b="0"/>
                            <wp:docPr id="405618941" name="Picture 4" descr="A qr code on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5618941" name="Picture 4" descr="A qr code on a white background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650" cy="501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8588BC6" w14:textId="5821E88B" w:rsidR="00012F78" w:rsidRDefault="00000000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 w:rsidR="007044C6">
                        <w:t xml:space="preserve">            </w:t>
                      </w:r>
                    </w:p>
                    <w:p w14:paraId="47F6D4F7" w14:textId="77777777" w:rsidR="005D20CB" w:rsidRPr="000B07DD" w:rsidRDefault="005D20CB" w:rsidP="000B07DD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5E7148CA" w14:textId="77777777" w:rsidR="00417173" w:rsidRDefault="00417173" w:rsidP="000B07D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Irish Hospice Foundation – Bereavement Support Line </w:t>
                      </w:r>
                    </w:p>
                    <w:p w14:paraId="6354DDBF" w14:textId="3B025F20" w:rsidR="007044C6" w:rsidRPr="000B07DD" w:rsidRDefault="00417173" w:rsidP="00417173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1800 807077 </w:t>
                      </w:r>
                    </w:p>
                    <w:p w14:paraId="49CBD64E" w14:textId="77777777" w:rsidR="007044C6" w:rsidRDefault="00000000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        </w:t>
                      </w:r>
                      <w:r w:rsidR="00735F5E" w:rsidRPr="00735F5E">
                        <w:rPr>
                          <w:noProof/>
                        </w:rPr>
                        <w:drawing>
                          <wp:inline distT="0" distB="0" distL="0" distR="0" wp14:anchorId="7B21666B" wp14:editId="352AD16D">
                            <wp:extent cx="1695450" cy="843535"/>
                            <wp:effectExtent l="0" t="0" r="0" b="0"/>
                            <wp:docPr id="1669291572" name="Picture 1" descr="A poster for a charity even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6458831" name="Picture 1" descr="A poster for a charity event&#10;&#10;Description automatically generated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1604" cy="86152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BE95A16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231B91D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8974D13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1F74ACF1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5A1B67A0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6863494D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400098E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507B6CB8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A06AA68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5CC43045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6D7CB4C2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642F73AE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0B75C822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08B85BC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3965EC7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7ABEDE31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075EFF35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62713C0A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D1936C8" w14:textId="77777777" w:rsidR="00012F78" w:rsidRDefault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B5766C1" w14:textId="77777777" w:rsidR="00012F78" w:rsidRPr="00176E40" w:rsidRDefault="00012F78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14:paraId="230DDA9F" w14:textId="77777777" w:rsidR="00012F78" w:rsidRPr="00176E40" w:rsidRDefault="00000000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176E40">
                        <w:rPr>
                          <w:rFonts w:ascii="Verdana" w:hAnsi="Verdana"/>
                          <w:sz w:val="18"/>
                          <w:szCs w:val="18"/>
                        </w:rPr>
                        <w:t>Date issued: November 2024</w:t>
                      </w:r>
                    </w:p>
                    <w:p w14:paraId="6588DDCD" w14:textId="77777777" w:rsidR="00176E40" w:rsidRPr="00176E40" w:rsidRDefault="00000000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176E40">
                        <w:rPr>
                          <w:rFonts w:ascii="Verdana" w:hAnsi="Verdana"/>
                          <w:sz w:val="18"/>
                          <w:szCs w:val="18"/>
                        </w:rPr>
                        <w:t>Review Date: November 2027</w:t>
                      </w:r>
                    </w:p>
                    <w:p w14:paraId="4EB1EBB8" w14:textId="77777777" w:rsidR="00176E40" w:rsidRPr="00176E40" w:rsidRDefault="00000000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176E40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Author(s): End of Life Care Committee </w:t>
                      </w:r>
                    </w:p>
                    <w:p w14:paraId="1AACE16A" w14:textId="77777777" w:rsidR="00176E40" w:rsidRPr="00176E40" w:rsidRDefault="00000000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176E40">
                        <w:rPr>
                          <w:rFonts w:ascii="Verdana" w:hAnsi="Verdana"/>
                          <w:sz w:val="18"/>
                          <w:szCs w:val="18"/>
                        </w:rPr>
                        <w:t>Approved by: End of Life Care Committee</w:t>
                      </w:r>
                    </w:p>
                    <w:p w14:paraId="755064BD" w14:textId="77777777" w:rsidR="00176E40" w:rsidRDefault="00176E40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835A092" w14:textId="77777777" w:rsidR="008E0811" w:rsidRDefault="008E0811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C5DC8E6" w14:textId="77777777" w:rsidR="008E0811" w:rsidRDefault="008E0811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4F0DA73" w14:textId="77777777" w:rsidR="008E0811" w:rsidRDefault="008E0811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0766BD" wp14:editId="6DFD334E">
                <wp:simplePos x="0" y="0"/>
                <wp:positionH relativeFrom="column">
                  <wp:posOffset>6400800</wp:posOffset>
                </wp:positionH>
                <wp:positionV relativeFrom="paragraph">
                  <wp:posOffset>-683895</wp:posOffset>
                </wp:positionV>
                <wp:extent cx="3200400" cy="6515100"/>
                <wp:effectExtent l="38100" t="40005" r="38100" b="45720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651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EA1954" w14:textId="77777777" w:rsidR="00EC2B45" w:rsidRDefault="008F0087" w:rsidP="00071225">
                            <w:pP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</w:p>
                          <w:p w14:paraId="49DA9ED4" w14:textId="77777777" w:rsidR="001E0C7A" w:rsidRDefault="001E0C7A" w:rsidP="00071225">
                            <w:pP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630C19C2" w14:textId="77777777" w:rsidR="001E0C7A" w:rsidRDefault="008F0087" w:rsidP="008C2583">
                            <w:pPr>
                              <w:jc w:val="center"/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4E131A" wp14:editId="783F8D08">
                                  <wp:extent cx="1447800" cy="771525"/>
                                  <wp:effectExtent l="0" t="0" r="0" b="9525"/>
                                  <wp:docPr id="89350305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85770089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7800" cy="771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2451326" w14:textId="77777777" w:rsidR="001E0C7A" w:rsidRDefault="001E0C7A" w:rsidP="00071225">
                            <w:pP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0EFC7352" w14:textId="77777777" w:rsidR="001E0C7A" w:rsidRDefault="001E0C7A" w:rsidP="00071225">
                            <w:pP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05E0D474" w14:textId="77777777" w:rsidR="001E0C7A" w:rsidRDefault="001E0C7A" w:rsidP="00071225">
                            <w:pP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1D431A71" w14:textId="77777777" w:rsidR="001E0C7A" w:rsidRDefault="001E0C7A" w:rsidP="008C2583">
                            <w:pPr>
                              <w:jc w:val="center"/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325A32A6" w14:textId="77777777" w:rsidR="001E0C7A" w:rsidRDefault="001E0C7A" w:rsidP="00071225">
                            <w:pP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4955DCBA" w14:textId="77777777" w:rsidR="00EC2B45" w:rsidRPr="008C2583" w:rsidRDefault="008F0087" w:rsidP="008C258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8C2583">
                              <w:rPr>
                                <w:rFonts w:ascii="Verdana" w:hAnsi="Verdana"/>
                                <w:b/>
                                <w:i/>
                                <w:sz w:val="32"/>
                                <w:szCs w:val="32"/>
                              </w:rPr>
                              <w:t>What Happens Next When Someone Close Dies</w:t>
                            </w:r>
                          </w:p>
                          <w:p w14:paraId="7E019DEA" w14:textId="77777777" w:rsidR="00EC2B45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B9C0691" w14:textId="77777777" w:rsidR="008F0087" w:rsidRDefault="008F0087" w:rsidP="001E0C7A">
                            <w:pPr>
                              <w:jc w:val="center"/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1F140BC0" w14:textId="038A4C41" w:rsidR="00EC2B45" w:rsidRDefault="008F0087" w:rsidP="001E0C7A">
                            <w:pPr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9125BC6" wp14:editId="10579C1D">
                                  <wp:extent cx="1743075" cy="1619250"/>
                                  <wp:effectExtent l="0" t="0" r="9525" b="0"/>
                                  <wp:docPr id="466967349" name="Picture 12" descr="C:\Users\lisawhite\AppData\Local\Microsoft\Windows\INetCache\Content.MSO\5E0436EA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3879196" name="Picture 5" descr="C:\Users\lisawhite\AppData\Local\Microsoft\Windows\INetCache\Content.MSO\5E0436EA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3075" cy="1619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F139466" w14:textId="77777777" w:rsidR="00EC2B45" w:rsidRPr="00400E37" w:rsidRDefault="00EC2B45" w:rsidP="001E0C7A">
                            <w:pPr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D30EA1E" w14:textId="77777777" w:rsidR="00EC2B45" w:rsidRDefault="00EC2B45" w:rsidP="001E0C7A">
                            <w:pPr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8924B4E" w14:textId="77777777" w:rsidR="00EC2B45" w:rsidRDefault="00EC2B45" w:rsidP="001E0C7A">
                            <w:pPr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F5FB0FA" w14:textId="77777777" w:rsidR="00EC2B45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5151ECA" w14:textId="77777777" w:rsidR="00E50824" w:rsidRDefault="00E50824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764B1F85" w14:textId="77777777" w:rsidR="00E50824" w:rsidRDefault="00E50824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B051FFC" w14:textId="77777777" w:rsidR="00EC2B45" w:rsidRPr="00BB7CAF" w:rsidRDefault="008F0087" w:rsidP="00071225">
                            <w:pP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 w:rsidRPr="00BB7CAF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Information for Families</w:t>
                            </w:r>
                          </w:p>
                          <w:p w14:paraId="4EA8EB53" w14:textId="77777777" w:rsidR="00EC2B45" w:rsidRPr="000C6D6C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158B4C1" w14:textId="77777777" w:rsidR="00EC2B45" w:rsidRPr="000C6D6C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31B35A5" w14:textId="77777777" w:rsidR="00EC2B45" w:rsidRPr="000C6D6C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5E5B323" w14:textId="77777777" w:rsidR="00EC2B45" w:rsidRPr="000C6D6C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8162867" w14:textId="77777777" w:rsidR="00EC2B45" w:rsidRPr="000C6D6C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518A401" w14:textId="77777777" w:rsidR="00EC2B45" w:rsidRPr="000C6D6C" w:rsidRDefault="00EC2B45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0766BD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7" type="#_x0000_t202" style="position:absolute;margin-left:7in;margin-top:-53.85pt;width:252pt;height:51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" strokecolor="#339" strokeweight="6pt">
                <v:stroke linestyle="thickBetweenThin"/>
                <v:textbox>
                  <w:txbxContent>
                    <w:p w14:paraId="62EA1954" w14:textId="77777777" w:rsidR="00EC2B45" w:rsidRDefault="008F0087" w:rsidP="00071225">
                      <w:pP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        </w:t>
                      </w:r>
                    </w:p>
                    <w:p w14:paraId="49DA9ED4" w14:textId="77777777" w:rsidR="001E0C7A" w:rsidRDefault="001E0C7A" w:rsidP="00071225">
                      <w:pP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630C19C2" w14:textId="77777777" w:rsidR="001E0C7A" w:rsidRDefault="008F0087" w:rsidP="008C2583">
                      <w:pPr>
                        <w:jc w:val="center"/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24E131A" wp14:editId="783F8D08">
                            <wp:extent cx="1447800" cy="771525"/>
                            <wp:effectExtent l="0" t="0" r="0" b="9525"/>
                            <wp:docPr id="89350305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85770089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7800" cy="771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2451326" w14:textId="77777777" w:rsidR="001E0C7A" w:rsidRDefault="001E0C7A" w:rsidP="00071225">
                      <w:pP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0EFC7352" w14:textId="77777777" w:rsidR="001E0C7A" w:rsidRDefault="001E0C7A" w:rsidP="00071225">
                      <w:pP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05E0D474" w14:textId="77777777" w:rsidR="001E0C7A" w:rsidRDefault="001E0C7A" w:rsidP="00071225">
                      <w:pP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1D431A71" w14:textId="77777777" w:rsidR="001E0C7A" w:rsidRDefault="001E0C7A" w:rsidP="008C2583">
                      <w:pPr>
                        <w:jc w:val="center"/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325A32A6" w14:textId="77777777" w:rsidR="001E0C7A" w:rsidRDefault="001E0C7A" w:rsidP="00071225">
                      <w:pP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4955DCBA" w14:textId="77777777" w:rsidR="00EC2B45" w:rsidRPr="008C2583" w:rsidRDefault="008F0087" w:rsidP="008C2583">
                      <w:pPr>
                        <w:jc w:val="center"/>
                        <w:rPr>
                          <w:rFonts w:ascii="Verdana" w:hAnsi="Verdana"/>
                          <w:b/>
                          <w:i/>
                          <w:sz w:val="32"/>
                          <w:szCs w:val="32"/>
                        </w:rPr>
                      </w:pPr>
                      <w:r w:rsidRPr="008C2583">
                        <w:rPr>
                          <w:rFonts w:ascii="Verdana" w:hAnsi="Verdana"/>
                          <w:b/>
                          <w:i/>
                          <w:sz w:val="32"/>
                          <w:szCs w:val="32"/>
                        </w:rPr>
                        <w:t>What Happens Next When Someone Close Dies</w:t>
                      </w:r>
                    </w:p>
                    <w:p w14:paraId="7E019DEA" w14:textId="77777777" w:rsidR="00EC2B45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6B9C0691" w14:textId="77777777" w:rsidR="008F0087" w:rsidRDefault="008F0087" w:rsidP="001E0C7A">
                      <w:pPr>
                        <w:jc w:val="center"/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</w:pPr>
                    </w:p>
                    <w:p w14:paraId="1F140BC0" w14:textId="038A4C41" w:rsidR="00EC2B45" w:rsidRDefault="008F0087" w:rsidP="001E0C7A">
                      <w:pPr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9125BC6" wp14:editId="10579C1D">
                            <wp:extent cx="1743075" cy="1619250"/>
                            <wp:effectExtent l="0" t="0" r="9525" b="0"/>
                            <wp:docPr id="466967349" name="Picture 12" descr="C:\Users\lisawhite\AppData\Local\Microsoft\Windows\INetCache\Content.MSO\5E0436EA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3879196" name="Picture 5" descr="C:\Users\lisawhite\AppData\Local\Microsoft\Windows\INetCache\Content.MSO\5E0436EA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3075" cy="1619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F139466" w14:textId="77777777" w:rsidR="00EC2B45" w:rsidRPr="00400E37" w:rsidRDefault="00EC2B45" w:rsidP="001E0C7A">
                      <w:pPr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0D30EA1E" w14:textId="77777777" w:rsidR="00EC2B45" w:rsidRDefault="00EC2B45" w:rsidP="001E0C7A">
                      <w:pPr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8924B4E" w14:textId="77777777" w:rsidR="00EC2B45" w:rsidRDefault="00EC2B45" w:rsidP="001E0C7A">
                      <w:pPr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0F5FB0FA" w14:textId="77777777" w:rsidR="00EC2B45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65151ECA" w14:textId="77777777" w:rsidR="00E50824" w:rsidRDefault="00E50824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764B1F85" w14:textId="77777777" w:rsidR="00E50824" w:rsidRDefault="00E50824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B051FFC" w14:textId="77777777" w:rsidR="00EC2B45" w:rsidRPr="00BB7CAF" w:rsidRDefault="008F0087" w:rsidP="00071225">
                      <w:pPr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 w:rsidRPr="00BB7CAF">
                        <w:rPr>
                          <w:rFonts w:ascii="Verdana" w:hAnsi="Verdana"/>
                          <w:sz w:val="28"/>
                          <w:szCs w:val="28"/>
                        </w:rPr>
                        <w:t>Information for Families</w:t>
                      </w:r>
                    </w:p>
                    <w:p w14:paraId="4EA8EB53" w14:textId="77777777" w:rsidR="00EC2B45" w:rsidRPr="000C6D6C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158B4C1" w14:textId="77777777" w:rsidR="00EC2B45" w:rsidRPr="000C6D6C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031B35A5" w14:textId="77777777" w:rsidR="00EC2B45" w:rsidRPr="000C6D6C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5E5B323" w14:textId="77777777" w:rsidR="00EC2B45" w:rsidRPr="000C6D6C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18162867" w14:textId="77777777" w:rsidR="00EC2B45" w:rsidRPr="000C6D6C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518A401" w14:textId="77777777" w:rsidR="00EC2B45" w:rsidRPr="000C6D6C" w:rsidRDefault="00EC2B45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A61E97" wp14:editId="70F04604">
                <wp:simplePos x="0" y="0"/>
                <wp:positionH relativeFrom="column">
                  <wp:posOffset>-683895</wp:posOffset>
                </wp:positionH>
                <wp:positionV relativeFrom="paragraph">
                  <wp:posOffset>-683895</wp:posOffset>
                </wp:positionV>
                <wp:extent cx="3314700" cy="6515100"/>
                <wp:effectExtent l="40005" t="40005" r="45720" b="45720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651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EABDBD" w14:textId="77777777" w:rsidR="00EC2B45" w:rsidRDefault="00EC2B4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C7DA76B" w14:textId="77777777" w:rsidR="00B633CC" w:rsidRDefault="00B633CC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B8C90B5" w14:textId="77777777" w:rsidR="004F1416" w:rsidRDefault="008F0087" w:rsidP="001E0C7A"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 xml:space="preserve">Available Support </w:t>
                            </w:r>
                          </w:p>
                          <w:p w14:paraId="1A984B9E" w14:textId="77777777" w:rsidR="001E0C7A" w:rsidRDefault="001E0C7A" w:rsidP="004F1416">
                            <w:pP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F99BA66" w14:textId="77777777" w:rsidR="00EC2B45" w:rsidRDefault="008F0087" w:rsidP="001E0C7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C0CCE91" wp14:editId="625D55D5">
                                  <wp:extent cx="1314450" cy="1038225"/>
                                  <wp:effectExtent l="0" t="0" r="0" b="9525"/>
                                  <wp:docPr id="788834997" name="Picture 14" descr="C:\Users\lisawhite\AppData\Local\Microsoft\Windows\INetCache\Content.MSO\A5587054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81454303" name="Picture 7" descr="C:\Users\lisawhite\AppData\Local\Microsoft\Windows\INetCache\Content.MSO\A5587054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4450" cy="1038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790B844" w14:textId="77777777" w:rsidR="00EC2B45" w:rsidRDefault="00EC2B45">
                            <w:pP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5F9E10A" w14:textId="77777777" w:rsidR="00EC2B45" w:rsidRPr="00012F78" w:rsidRDefault="008F0087" w:rsidP="00012F7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The Mortuary Staff are</w:t>
                            </w:r>
                            <w:r w:rsidR="004F1416"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available</w:t>
                            </w:r>
                            <w:r w:rsidR="004F1416"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to respond to any queries with regard to the care of your loved one in the mortuary. Contact</w:t>
                            </w:r>
                            <w:r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045 849577</w:t>
                            </w:r>
                          </w:p>
                          <w:p w14:paraId="0E3B42C2" w14:textId="77777777" w:rsidR="00EC2B45" w:rsidRDefault="00EC2B4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27CC55A" w14:textId="77777777" w:rsidR="00012F78" w:rsidRDefault="008F0087" w:rsidP="00012F7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The Social Work Department at Naas General Hospital offer practical and emotional support. Contact 045 849736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  <w:p w14:paraId="57ABBC00" w14:textId="77777777" w:rsidR="00012F78" w:rsidRPr="00012F78" w:rsidRDefault="00012F78" w:rsidP="00012F78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72582F94" w14:textId="77777777" w:rsidR="00012F78" w:rsidRDefault="008F0087" w:rsidP="00012F7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The chaplaincy service is available to discuss spiritual and pastoral care issues.</w:t>
                            </w:r>
                            <w:r w:rsidRPr="00012F78">
                              <w:t xml:space="preserve"> </w:t>
                            </w:r>
                            <w:r w:rsidR="00176E40" w:rsidRPr="00176E40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Contact </w:t>
                            </w:r>
                            <w:r w:rsidRPr="00012F7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045 849637</w:t>
                            </w:r>
                          </w:p>
                          <w:p w14:paraId="3C2629F7" w14:textId="77777777" w:rsidR="00176E40" w:rsidRPr="00176E40" w:rsidRDefault="00176E40" w:rsidP="00176E40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F24C379" w14:textId="77777777" w:rsidR="00965E58" w:rsidRDefault="008F0087" w:rsidP="00176E4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Citizens Information Service </w:t>
                            </w:r>
                          </w:p>
                          <w:p w14:paraId="606BAB28" w14:textId="77777777" w:rsidR="00012F78" w:rsidRPr="00965E58" w:rsidRDefault="008F0087" w:rsidP="00965E58">
                            <w:pPr>
                              <w:ind w:firstLine="720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965E5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Contact 0818 074000 </w:t>
                            </w:r>
                          </w:p>
                          <w:p w14:paraId="1D921232" w14:textId="77777777" w:rsidR="00176E40" w:rsidRPr="00176E40" w:rsidRDefault="00176E40" w:rsidP="00176E40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07D0DAE3" w14:textId="77777777" w:rsidR="00176E40" w:rsidRPr="00176E40" w:rsidRDefault="00176E40" w:rsidP="00176E40">
                            <w:pPr>
                              <w:pStyle w:val="ListParagrap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7269FE51" w14:textId="77777777" w:rsidR="00176E40" w:rsidRPr="00176E40" w:rsidRDefault="008F0087" w:rsidP="00176E4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Irish Hospice Foundation: Bereavement Support Line Phone: 1800 807077 Mon-Fri (10am-1pm)</w:t>
                            </w:r>
                          </w:p>
                          <w:p w14:paraId="674E710B" w14:textId="77777777" w:rsidR="00EC2B45" w:rsidRPr="00012F78" w:rsidRDefault="008F0087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  <w:p w14:paraId="4753AA82" w14:textId="77777777" w:rsidR="00EC2B45" w:rsidRDefault="00EC2B4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6FC10C33" w14:textId="77777777" w:rsidR="00EC2B45" w:rsidRPr="007A103C" w:rsidRDefault="00EC2B4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Text Box 4" o:spid="_x0000_s1028" type="#_x0000_t202" style="width:261pt;height:513pt;margin-top:-53.85pt;margin-left:-53.85pt;mso-height-percent:0;mso-height-relative:page;mso-width-percent:0;mso-width-relative:page;mso-wrap-distance-bottom:0;mso-wrap-distance-left:9pt;mso-wrap-distance-right:9pt;mso-wrap-distance-top:0;mso-wrap-style:square;position:absolute;visibility:visible;v-text-anchor:top;z-index:251659264" strokecolor="#339" strokeweight="6pt">
                <v:stroke linestyle="thickBetweenThin"/>
                <v:textbox>
                  <w:txbxContent>
                    <w:p w:rsidR="00EC2B4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B633CC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4F1416" w:rsidP="001E0C7A"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 xml:space="preserve">Available Support </w:t>
                      </w:r>
                    </w:p>
                    <w:p w:rsidR="001E0C7A" w:rsidP="004F1416">
                      <w:pP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</w:p>
                    <w:p w:rsidR="00EC2B45" w:rsidP="001E0C7A">
                      <w:pPr>
                        <w:jc w:val="center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drawing>
                        <wp:inline distT="0" distB="0" distL="0" distR="0">
                          <wp:extent cx="1314450" cy="1038225"/>
                          <wp:effectExtent l="0" t="0" r="0" b="9525"/>
                          <wp:docPr id="1964418042" name="Picture 14" descr="C:\Users\lisawhite\AppData\Local\Microsoft\Windows\INetCache\Content.MSO\A5587054.tmp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15156964" name="Picture 7" descr="C:\Users\lisawhite\AppData\Local\Microsoft\Windows\INetCache\Content.MSO\A5587054.tmp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22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14450" cy="1038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EC2B45">
                      <w:pP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</w:p>
                    <w:p w:rsidR="00EC2B45" w:rsidRPr="00012F78" w:rsidP="00012F7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The Mortuary Staff are</w:t>
                      </w:r>
                      <w:r w:rsidRPr="00012F78" w:rsidR="004F1416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 w:rsidRPr="00012F78">
                        <w:rPr>
                          <w:rFonts w:ascii="Verdana" w:hAnsi="Verdana"/>
                          <w:sz w:val="22"/>
                          <w:szCs w:val="22"/>
                        </w:rPr>
                        <w:t>available</w:t>
                      </w:r>
                      <w:r w:rsidRPr="00012F78" w:rsidR="004F1416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to respond to any queries with regard to the care of your loved one in the mortuary. Contact</w:t>
                      </w:r>
                      <w:r w:rsidRPr="00012F78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045 849577</w:t>
                      </w:r>
                    </w:p>
                    <w:p w:rsidR="00EC2B4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012F78" w:rsidP="00012F7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012F78">
                        <w:rPr>
                          <w:rFonts w:ascii="Verdana" w:hAnsi="Verdana"/>
                          <w:sz w:val="22"/>
                          <w:szCs w:val="22"/>
                        </w:rPr>
                        <w:t>The Social Work Department at Naas General Hospital offer practical and emotional support. Contact 045 849736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. </w:t>
                      </w:r>
                    </w:p>
                    <w:p w:rsidR="00012F78" w:rsidRPr="00012F78" w:rsidP="00012F78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012F78" w:rsidP="00012F7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012F78">
                        <w:rPr>
                          <w:rFonts w:ascii="Verdana" w:hAnsi="Verdana"/>
                          <w:sz w:val="22"/>
                          <w:szCs w:val="22"/>
                        </w:rPr>
                        <w:t>The chaplaincy service is available to discuss spiritual and pastoral care issues.</w:t>
                      </w:r>
                      <w:r w:rsidRPr="00012F78">
                        <w:t xml:space="preserve"> </w:t>
                      </w:r>
                      <w:r w:rsidRPr="00176E40" w:rsidR="00176E40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Contact </w:t>
                      </w:r>
                      <w:r w:rsidRPr="00012F78">
                        <w:rPr>
                          <w:rFonts w:ascii="Verdana" w:hAnsi="Verdana"/>
                          <w:sz w:val="22"/>
                          <w:szCs w:val="22"/>
                        </w:rPr>
                        <w:t>045 849637</w:t>
                      </w:r>
                    </w:p>
                    <w:p w:rsidR="00176E40" w:rsidRPr="00176E40" w:rsidP="00176E40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965E58" w:rsidP="00176E4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Citizens Information Service </w:t>
                      </w:r>
                    </w:p>
                    <w:p w:rsidR="00012F78" w:rsidRPr="00965E58" w:rsidP="00965E58">
                      <w:pPr>
                        <w:ind w:firstLine="720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965E58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Contact 0818 074000 </w:t>
                      </w:r>
                    </w:p>
                    <w:p w:rsidR="00176E40" w:rsidRPr="00176E40" w:rsidP="00176E40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176E40" w:rsidRPr="00176E40" w:rsidP="00176E40">
                      <w:pPr>
                        <w:pStyle w:val="ListParagrap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176E40" w:rsidRPr="00176E40" w:rsidP="00176E4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Irish Hospice Foundation: Bereavement Support Line Phone: 1800 807077 Mon-Fri (10am-1pm)</w:t>
                      </w:r>
                    </w:p>
                    <w:p w:rsidR="00EC2B45" w:rsidRPr="00012F78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  </w:t>
                      </w:r>
                    </w:p>
                    <w:p w:rsidR="00EC2B4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:rsidR="00EC2B45" w:rsidRPr="007A103C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D322863" w14:textId="77777777" w:rsidR="00071225" w:rsidRPr="000C6D6C" w:rsidRDefault="008F0087">
      <w:pPr>
        <w:rPr>
          <w:rFonts w:ascii="Verdana" w:hAnsi="Verdana"/>
          <w:sz w:val="22"/>
          <w:szCs w:val="22"/>
        </w:rPr>
      </w:pPr>
      <w:r w:rsidRPr="000C6D6C">
        <w:rPr>
          <w:rFonts w:ascii="Verdana" w:hAnsi="Verdana"/>
          <w:sz w:val="22"/>
          <w:szCs w:val="22"/>
        </w:rPr>
        <w:br w:type="page"/>
      </w:r>
      <w:r w:rsidR="008C2583">
        <w:rPr>
          <w:rFonts w:ascii="Verdana" w:hAnsi="Verdana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BB0C60" wp14:editId="0F219239">
                <wp:simplePos x="0" y="0"/>
                <wp:positionH relativeFrom="column">
                  <wp:posOffset>2971800</wp:posOffset>
                </wp:positionH>
                <wp:positionV relativeFrom="paragraph">
                  <wp:posOffset>-683895</wp:posOffset>
                </wp:positionV>
                <wp:extent cx="3248025" cy="6743700"/>
                <wp:effectExtent l="38100" t="38100" r="47625" b="38100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674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443C27" w14:textId="77777777" w:rsidR="0039524B" w:rsidRPr="00B56B71" w:rsidRDefault="008F0087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0C6D6C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4FC46967" w14:textId="77777777" w:rsidR="00EC2B45" w:rsidRDefault="008F0087" w:rsidP="00071225">
                            <w:pP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If there is a</w:t>
                            </w:r>
                            <w:r w:rsidR="00B56B71"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 xml:space="preserve"> Post Mortem</w:t>
                            </w: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14:paraId="3D0C67F7" w14:textId="77777777" w:rsidR="00EC2B45" w:rsidRDefault="00EC2B45" w:rsidP="00071225">
                            <w:pP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FFD3684" w14:textId="77777777" w:rsidR="00EC2B45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A member of the medical team will inform you if there is a possibility that a post mortem will take place. A post mortem is an examination of the body of a person who has died in order to verify the cause of death and/ or examine the effects of treatment.  </w:t>
                            </w:r>
                          </w:p>
                          <w:p w14:paraId="502119E1" w14:textId="77777777" w:rsidR="00B56B71" w:rsidRDefault="00B56B71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20EAA1DC" w14:textId="77777777" w:rsidR="00EC2B45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A Coroner is informed in all cases of sudden, unexpected or unexplained deaths, or the death of a resident in long term care. If a Coroner orders a post mortem it must take place by law. In such circumstances a formal identification of the body of the deceased, with a member of an Garda Siochana present, will take place. </w:t>
                            </w:r>
                          </w:p>
                          <w:p w14:paraId="64503595" w14:textId="77777777" w:rsidR="00B56B71" w:rsidRDefault="00B56B71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74248BF6" w14:textId="77777777" w:rsidR="00B56B71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For more information on post mortems, please</w:t>
                            </w:r>
                            <w:r w:rsidR="00583E7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ask a member of </w:t>
                            </w:r>
                            <w:r w:rsidR="00781BB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staff for our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N</w:t>
                            </w:r>
                            <w:r w:rsidR="00781BB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aas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G</w:t>
                            </w:r>
                            <w:r w:rsidR="00781BB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eneral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H</w:t>
                            </w:r>
                            <w:r w:rsidR="00781BB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ospital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Post </w:t>
                            </w:r>
                            <w:r w:rsidR="00781BB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Mortem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81BB8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Information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booklet.</w:t>
                            </w:r>
                          </w:p>
                          <w:p w14:paraId="391A5FB8" w14:textId="77777777" w:rsidR="00EC2B45" w:rsidRDefault="00EC2B45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43D6D95B" w14:textId="77777777" w:rsidR="00583E7F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Visit: </w:t>
                            </w:r>
                            <w:hyperlink r:id="rId23" w:history="1">
                              <w:r w:rsidRPr="00FE475A">
                                <w:rPr>
                                  <w:rStyle w:val="Hyperlink"/>
                                  <w:rFonts w:ascii="Verdana" w:hAnsi="Verdana"/>
                                  <w:sz w:val="22"/>
                                  <w:szCs w:val="22"/>
                                </w:rPr>
                                <w:t>www.coroners.ie</w:t>
                              </w:r>
                            </w:hyperlink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for further information about the Coroners service.</w:t>
                            </w:r>
                          </w:p>
                          <w:p w14:paraId="245D44CA" w14:textId="77777777" w:rsidR="008C2583" w:rsidRDefault="008C2583" w:rsidP="001E0C7A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924ACDC" w14:textId="77777777" w:rsidR="00BB7CAF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</w:pPr>
                            <w:r w:rsidRPr="008C2583"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How to get a Death Certificate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F084597" w14:textId="77777777" w:rsidR="00BB7CAF" w:rsidRDefault="00BB7CAF" w:rsidP="001E0C7A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7B62B19B" w14:textId="77777777" w:rsidR="00583E7F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Where a post mortem is not required our Patient Safety Department will issue a Death Notification Form. It is advisable to telephone the department in advance.</w:t>
                            </w:r>
                          </w:p>
                          <w:p w14:paraId="14447BFA" w14:textId="77777777" w:rsidR="00583E7F" w:rsidRDefault="008F0087" w:rsidP="001E0C7A">
                            <w:pPr>
                              <w:jc w:val="both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Patient Safety Telephone: </w:t>
                            </w:r>
                            <w:r w:rsidRPr="00583E7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045 843106</w:t>
                            </w:r>
                          </w:p>
                          <w:p w14:paraId="2254D241" w14:textId="77777777" w:rsidR="00583E7F" w:rsidRPr="007A103C" w:rsidRDefault="00583E7F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B0C60" id="Text Box 9" o:spid="_x0000_s1029" type="#_x0000_t202" style="position:absolute;margin-left:234pt;margin-top:-53.85pt;width:255.75pt;height:53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" strokecolor="#339" strokeweight="6pt">
                <v:stroke linestyle="thickBetweenThin"/>
                <v:textbox>
                  <w:txbxContent>
                    <w:p w14:paraId="37443C27" w14:textId="77777777" w:rsidR="0039524B" w:rsidRPr="00B56B71" w:rsidRDefault="008F0087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0C6D6C">
                        <w:rPr>
                          <w:rFonts w:ascii="Verdana" w:hAnsi="Verdana"/>
                          <w:sz w:val="22"/>
                          <w:szCs w:val="22"/>
                        </w:rPr>
                        <w:tab/>
                      </w:r>
                    </w:p>
                    <w:p w14:paraId="4FC46967" w14:textId="77777777" w:rsidR="00EC2B45" w:rsidRDefault="008F0087" w:rsidP="00071225">
                      <w:pP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 xml:space="preserve">If </w:t>
                      </w: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there is a</w:t>
                      </w:r>
                      <w:r w:rsidR="00B56B71"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 xml:space="preserve"> Post Mortem</w:t>
                      </w: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?</w:t>
                      </w:r>
                    </w:p>
                    <w:p w14:paraId="3D0C67F7" w14:textId="77777777" w:rsidR="00EC2B45" w:rsidRDefault="00EC2B45" w:rsidP="00071225">
                      <w:pP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</w:p>
                    <w:p w14:paraId="1FFD3684" w14:textId="77777777" w:rsidR="00EC2B45" w:rsidRDefault="008F0087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A member of the medical team will inform you if there is a possibility that a post mortem will take place. A post mortem is an examination of the body of a person who has died in order to verify the cause of death and/ or examine the effects of treatment.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02119E1" w14:textId="77777777" w:rsidR="00B56B71" w:rsidRDefault="00B56B71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20EAA1DC" w14:textId="77777777" w:rsidR="00EC2B45" w:rsidRDefault="008F0087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A Coroner is informed in all cases of sudden, unexpected or unexplained deaths, or the death of a resident in long term care. If a Coroner orders a post mortem it must take place by law. In such circumstances a formal identification of the body of the d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eceased, with a member of an Garda Siochana present, will take place. </w:t>
                      </w:r>
                    </w:p>
                    <w:p w14:paraId="64503595" w14:textId="77777777" w:rsidR="00B56B71" w:rsidRDefault="00B56B71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74248BF6" w14:textId="77777777" w:rsidR="00B56B71" w:rsidRDefault="008F0087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For more information on post mortems, please</w:t>
                      </w:r>
                      <w:r w:rsidR="00583E7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ask a member of </w:t>
                      </w:r>
                      <w:r w:rsidR="00781BB8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staff for our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N</w:t>
                      </w:r>
                      <w:r w:rsidR="00781BB8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aas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G</w:t>
                      </w:r>
                      <w:r w:rsidR="00781BB8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eneral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H</w:t>
                      </w:r>
                      <w:r w:rsidR="00781BB8">
                        <w:rPr>
                          <w:rFonts w:ascii="Verdana" w:hAnsi="Verdana"/>
                          <w:sz w:val="22"/>
                          <w:szCs w:val="22"/>
                        </w:rPr>
                        <w:t>ospital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Post </w:t>
                      </w:r>
                      <w:r w:rsidR="00781BB8">
                        <w:rPr>
                          <w:rFonts w:ascii="Verdana" w:hAnsi="Verdana"/>
                          <w:sz w:val="22"/>
                          <w:szCs w:val="22"/>
                        </w:rPr>
                        <w:t>Mortem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 w:rsidR="00781BB8">
                        <w:rPr>
                          <w:rFonts w:ascii="Verdana" w:hAnsi="Verdana"/>
                          <w:sz w:val="22"/>
                          <w:szCs w:val="22"/>
                        </w:rPr>
                        <w:t>Information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booklet.</w:t>
                      </w:r>
                    </w:p>
                    <w:p w14:paraId="391A5FB8" w14:textId="77777777" w:rsidR="00EC2B45" w:rsidRDefault="00EC2B45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43D6D95B" w14:textId="77777777" w:rsidR="00583E7F" w:rsidRDefault="008F0087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Visit: </w:t>
                      </w:r>
                      <w:hyperlink r:id="rId24" w:history="1">
                        <w:r w:rsidRPr="00FE475A">
                          <w:rPr>
                            <w:rStyle w:val="Hyperlink"/>
                            <w:rFonts w:ascii="Verdana" w:hAnsi="Verdana"/>
                            <w:sz w:val="22"/>
                            <w:szCs w:val="22"/>
                          </w:rPr>
                          <w:t>www.coroners.ie</w:t>
                        </w:r>
                      </w:hyperlink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for further informatio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n about the Coroners service.</w:t>
                      </w:r>
                    </w:p>
                    <w:p w14:paraId="245D44CA" w14:textId="77777777" w:rsidR="008C2583" w:rsidRDefault="008C2583" w:rsidP="001E0C7A">
                      <w:pPr>
                        <w:jc w:val="both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</w:p>
                    <w:p w14:paraId="2924ACDC" w14:textId="77777777" w:rsidR="00BB7CAF" w:rsidRDefault="008F0087" w:rsidP="001E0C7A">
                      <w:pPr>
                        <w:jc w:val="both"/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</w:pPr>
                      <w:r w:rsidRPr="008C2583"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How to get a Death Certificate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F084597" w14:textId="77777777" w:rsidR="00BB7CAF" w:rsidRDefault="00BB7CAF" w:rsidP="001E0C7A">
                      <w:pPr>
                        <w:jc w:val="both"/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</w:pPr>
                    </w:p>
                    <w:p w14:paraId="7B62B19B" w14:textId="77777777" w:rsidR="00583E7F" w:rsidRDefault="008F0087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Where a post mortem is not required our Patient Safety Department will issue a Death Notification Form. It is advisable to telephone the department in advance.</w:t>
                      </w:r>
                    </w:p>
                    <w:p w14:paraId="14447BFA" w14:textId="77777777" w:rsidR="00583E7F" w:rsidRDefault="008F0087" w:rsidP="001E0C7A">
                      <w:pPr>
                        <w:jc w:val="both"/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Patient Safety Telephone: </w:t>
                      </w:r>
                      <w:r w:rsidRPr="00583E7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045 </w:t>
                      </w:r>
                      <w:r w:rsidRPr="00583E7F">
                        <w:rPr>
                          <w:rFonts w:ascii="Verdana" w:hAnsi="Verdana"/>
                          <w:sz w:val="22"/>
                          <w:szCs w:val="22"/>
                        </w:rPr>
                        <w:t>843106</w:t>
                      </w:r>
                    </w:p>
                    <w:p w14:paraId="2254D241" w14:textId="77777777" w:rsidR="00583E7F" w:rsidRPr="007A103C" w:rsidRDefault="00583E7F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E0C7A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0666A2" wp14:editId="4F9C3270">
                <wp:simplePos x="0" y="0"/>
                <wp:positionH relativeFrom="column">
                  <wp:posOffset>-714375</wp:posOffset>
                </wp:positionH>
                <wp:positionV relativeFrom="paragraph">
                  <wp:posOffset>-693420</wp:posOffset>
                </wp:positionV>
                <wp:extent cx="3352800" cy="6781800"/>
                <wp:effectExtent l="38100" t="38100" r="38100" b="3810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6781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 cmpd="tri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B963D4" w14:textId="77777777" w:rsidR="00B633CC" w:rsidRDefault="00B633CC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3F376706" w14:textId="77777777" w:rsidR="00EC2B45" w:rsidRDefault="008F0087" w:rsidP="001E0C7A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Introduction</w:t>
                            </w:r>
                          </w:p>
                          <w:p w14:paraId="4B78350F" w14:textId="77777777" w:rsidR="001E0C7A" w:rsidRDefault="001E0C7A" w:rsidP="001E0C7A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5D985F28" w14:textId="77777777" w:rsidR="00EC2B45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The death of a loved one is a sad and difficult time for families. </w:t>
                            </w:r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We, the staff of Naas General Hospital wish to extend our sincere sympathy to </w:t>
                            </w:r>
                            <w:bookmarkStart w:id="0" w:name="_GoBack"/>
                            <w:bookmarkEnd w:id="0"/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you on the death of your loved one.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We hope this leaflet will help you in the initial stages of your loss</w:t>
                            </w:r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and guide you as to what will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happen next.</w:t>
                            </w:r>
                          </w:p>
                          <w:p w14:paraId="39877226" w14:textId="77777777" w:rsidR="00EC2B45" w:rsidRDefault="00EC2B45" w:rsidP="00BB7CAF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1C32F5DF" w14:textId="77777777" w:rsidR="00291F02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What Happens Immediately After Death?</w:t>
                            </w:r>
                          </w:p>
                          <w:p w14:paraId="6A0F2C39" w14:textId="77777777" w:rsidR="003D4B77" w:rsidRPr="00291F02" w:rsidRDefault="003D4B77" w:rsidP="00BB7CAF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3207A18" w14:textId="77777777" w:rsidR="00EC2B45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In most cases, some time can be spent with your loved one who has died on the ward/department.  </w:t>
                            </w:r>
                            <w:r w:rsidR="00291F02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When you are ready to leave the hospita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l your loved one is brought</w:t>
                            </w:r>
                            <w:r w:rsidR="00291F02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to the hospital mortuary which is located on the grounds of Naas General Hospital.</w:t>
                            </w:r>
                            <w:r w:rsidR="00543633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Your lo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ved one will be cared for by our</w:t>
                            </w:r>
                            <w:r w:rsidR="00543633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mortuary services staff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FF8E06E" w14:textId="77777777" w:rsidR="00FC5601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If you wish to visit the hospital mortuary and </w:t>
                            </w:r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see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your loved one, we recommend that you telephone in advance to ensure that a viewing may be facilitated</w:t>
                            </w:r>
                            <w:r w:rsidR="00C15014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194753A1" w14:textId="21EEE85A" w:rsidR="00EC2B45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0151C6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 xml:space="preserve">Mortuary </w:t>
                            </w:r>
                            <w:r w:rsidR="000151C6" w:rsidRPr="000151C6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>Phone</w:t>
                            </w:r>
                            <w:r w:rsidRPr="000151C6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83E7F" w:rsidRPr="00583E7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045 849577</w:t>
                            </w:r>
                          </w:p>
                          <w:p w14:paraId="60601590" w14:textId="77777777" w:rsidR="00BB7CAF" w:rsidRDefault="00BB7CAF" w:rsidP="00BB7CAF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128197D" w14:textId="77777777" w:rsidR="008C2583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Funeral Arrangements</w:t>
                            </w:r>
                          </w:p>
                          <w:p w14:paraId="34865268" w14:textId="473045B4" w:rsidR="00EC2B45" w:rsidRPr="007A103C" w:rsidRDefault="008F0087" w:rsidP="00BB7CAF">
                            <w:pPr>
                              <w:jc w:val="both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We advise you to contact your local funeral director</w:t>
                            </w:r>
                            <w:r w:rsidR="00C15014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as early as possible. The funeral director will guide you through the next steps and assist you with the funeral arrangements. If cremation is your prefer</w:t>
                            </w:r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red option please let the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ward </w:t>
                            </w:r>
                            <w:r w:rsidR="00BB7CAF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staff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know.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0666A2" id="Text Box 8" o:spid="_x0000_s1030" type="#_x0000_t202" style="position:absolute;margin-left:-56.25pt;margin-top:-54.6pt;width:264pt;height:53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" fillcolor="white [3212]" strokecolor="#339" strokeweight="6pt">
                <v:stroke linestyle="thickBetweenThin"/>
                <v:textbox>
                  <w:txbxContent>
                    <w:p w14:paraId="0CB963D4" w14:textId="77777777" w:rsidR="00B633CC" w:rsidRDefault="00B633CC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3F376706" w14:textId="77777777" w:rsidR="00EC2B45" w:rsidRDefault="008F0087" w:rsidP="001E0C7A">
                      <w:pPr>
                        <w:jc w:val="both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Introduction</w:t>
                      </w:r>
                    </w:p>
                    <w:p w14:paraId="4B78350F" w14:textId="77777777" w:rsidR="001E0C7A" w:rsidRDefault="001E0C7A" w:rsidP="001E0C7A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5D985F28" w14:textId="77777777" w:rsidR="00EC2B45" w:rsidRDefault="008F0087" w:rsidP="00BB7CAF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The death of a loved one is a sad and difficult time for families. </w:t>
                      </w:r>
                      <w:r w:rsidR="00BB7CA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We, the staff of Naas General Hospital wish to extend our sincere sympathy to you on the death of your loved one.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We hope this leaflet will help you in the initial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stages of your loss</w:t>
                      </w:r>
                      <w:r w:rsidR="00BB7CA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and guide you as to what will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happen next.</w:t>
                      </w:r>
                    </w:p>
                    <w:p w14:paraId="39877226" w14:textId="77777777" w:rsidR="00EC2B45" w:rsidRDefault="00EC2B45" w:rsidP="00BB7CAF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1C32F5DF" w14:textId="77777777" w:rsidR="00291F02" w:rsidRDefault="008F0087" w:rsidP="00BB7CAF">
                      <w:pPr>
                        <w:jc w:val="both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What Happens Immediately After Death?</w:t>
                      </w:r>
                    </w:p>
                    <w:p w14:paraId="6A0F2C39" w14:textId="77777777" w:rsidR="003D4B77" w:rsidRPr="00291F02" w:rsidRDefault="003D4B77" w:rsidP="00BB7CAF">
                      <w:pPr>
                        <w:jc w:val="both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</w:p>
                    <w:p w14:paraId="63207A18" w14:textId="77777777" w:rsidR="00EC2B45" w:rsidRDefault="008F0087" w:rsidP="00BB7CAF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In most cases, some time can be spent with your loved one who has died on the ward/department.  </w:t>
                      </w:r>
                      <w:r w:rsidR="00291F02">
                        <w:rPr>
                          <w:rFonts w:ascii="Verdana" w:hAnsi="Verdana"/>
                          <w:sz w:val="22"/>
                          <w:szCs w:val="22"/>
                        </w:rPr>
                        <w:t>When you are ready to leave the hospita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l your loved one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is brought</w:t>
                      </w:r>
                      <w:r w:rsidR="00291F02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to the hospital mortuary which is located on the grounds of Naas General Hospital.</w:t>
                      </w:r>
                      <w:r w:rsidR="00543633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Your lo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ved one will be cared for by our</w:t>
                      </w:r>
                      <w:r w:rsidR="00543633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mortuary services staff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.</w:t>
                      </w:r>
                    </w:p>
                    <w:p w14:paraId="6FF8E06E" w14:textId="77777777" w:rsidR="00FC5601" w:rsidRDefault="008F0087" w:rsidP="00BB7CAF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If you wish to visit the hospital mortuary and </w:t>
                      </w:r>
                      <w:r w:rsidR="00BB7CAF">
                        <w:rPr>
                          <w:rFonts w:ascii="Verdana" w:hAnsi="Verdana"/>
                          <w:sz w:val="22"/>
                          <w:szCs w:val="22"/>
                        </w:rPr>
                        <w:t>see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your loved one, we recommend that you telephon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e in advance to ensure that a viewing may be facilitated</w:t>
                      </w:r>
                      <w:r w:rsidR="00C15014">
                        <w:rPr>
                          <w:rFonts w:ascii="Verdana" w:hAnsi="Verdana"/>
                          <w:sz w:val="22"/>
                          <w:szCs w:val="22"/>
                        </w:rPr>
                        <w:t>.</w:t>
                      </w:r>
                    </w:p>
                    <w:p w14:paraId="194753A1" w14:textId="21EEE85A" w:rsidR="00EC2B45" w:rsidRDefault="008F0087" w:rsidP="00BB7CAF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0151C6"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 xml:space="preserve">Mortuary </w:t>
                      </w:r>
                      <w:r w:rsidR="000151C6" w:rsidRPr="000151C6"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>Phone</w:t>
                      </w:r>
                      <w:r w:rsidRPr="000151C6"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 w:rsidR="00583E7F" w:rsidRPr="00583E7F">
                        <w:rPr>
                          <w:rFonts w:ascii="Verdana" w:hAnsi="Verdana"/>
                          <w:sz w:val="22"/>
                          <w:szCs w:val="22"/>
                        </w:rPr>
                        <w:t>045 849577</w:t>
                      </w:r>
                    </w:p>
                    <w:p w14:paraId="60601590" w14:textId="77777777" w:rsidR="00BB7CAF" w:rsidRDefault="00BB7CAF" w:rsidP="00BB7CAF">
                      <w:pPr>
                        <w:jc w:val="both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</w:p>
                    <w:p w14:paraId="6128197D" w14:textId="77777777" w:rsidR="008C2583" w:rsidRDefault="008F0087" w:rsidP="00BB7CAF">
                      <w:pPr>
                        <w:jc w:val="both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Funeral Arrangements</w:t>
                      </w:r>
                    </w:p>
                    <w:p w14:paraId="34865268" w14:textId="473045B4" w:rsidR="00EC2B45" w:rsidRPr="007A103C" w:rsidRDefault="008F0087" w:rsidP="00BB7CAF">
                      <w:pPr>
                        <w:jc w:val="both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We advise you to contact your local funeral director</w:t>
                      </w:r>
                      <w:r w:rsidR="00C15014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as early as possible. The funeral director will guide you through the next steps and assist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you with the funeral arrangements. If cremation is your prefer</w:t>
                      </w:r>
                      <w:r w:rsidR="00BB7CA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red option please let the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ward </w:t>
                      </w:r>
                      <w:r w:rsidR="00BB7CAF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staff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</w:rPr>
                        <w:t>know.</w:t>
                      </w:r>
                    </w:p>
                  </w:txbxContent>
                </v:textbox>
              </v:shape>
            </w:pict>
          </mc:Fallback>
        </mc:AlternateContent>
      </w:r>
      <w:r w:rsidR="001E0C7A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47C782" wp14:editId="7ABD9160">
                <wp:simplePos x="0" y="0"/>
                <wp:positionH relativeFrom="column">
                  <wp:posOffset>6515100</wp:posOffset>
                </wp:positionH>
                <wp:positionV relativeFrom="paragraph">
                  <wp:posOffset>-683895</wp:posOffset>
                </wp:positionV>
                <wp:extent cx="3086100" cy="6724650"/>
                <wp:effectExtent l="38100" t="38100" r="38100" b="38100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672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57776" w14:textId="77777777" w:rsidR="00B633CC" w:rsidRDefault="00B633CC" w:rsidP="00071225">
                            <w:pPr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</w:p>
                          <w:p w14:paraId="7534B132" w14:textId="02E537A3" w:rsidR="000151C6" w:rsidRDefault="008F0087" w:rsidP="003D57F3">
                            <w:pPr>
                              <w:rPr>
                                <w:rFonts w:ascii="Calibri" w:hAnsi="Calibri" w:cs="Calibri"/>
                                <w:b/>
                                <w:color w:val="1F497D"/>
                                <w:sz w:val="22"/>
                                <w:szCs w:val="22"/>
                              </w:rPr>
                            </w:pPr>
                            <w:r w:rsidRPr="000151C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This notification form must be presented to the registr</w:t>
                            </w:r>
                            <w:r w:rsidR="00197513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ar in the civil</w:t>
                            </w:r>
                            <w:r w:rsidRPr="000151C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registration office where you can register and obtain the death certificate.</w:t>
                            </w:r>
                            <w:r w:rsidR="003D57F3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To book your appointment to register the death please go online</w:t>
                            </w:r>
                            <w:r w:rsidRPr="000151C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D57F3" w:rsidRPr="003D57F3">
                              <w:rPr>
                                <w:rFonts w:ascii="Calibri" w:hAnsi="Calibri" w:cs="Calibri"/>
                                <w:b/>
                                <w:color w:val="1F497D"/>
                                <w:sz w:val="22"/>
                                <w:szCs w:val="22"/>
                              </w:rPr>
                              <w:t>www2.hse.ie/services/births-deaths-and-marriages/register/death/</w:t>
                            </w:r>
                          </w:p>
                          <w:p w14:paraId="2E942356" w14:textId="77777777" w:rsidR="003D57F3" w:rsidRPr="003D57F3" w:rsidRDefault="003D57F3" w:rsidP="003D57F3"/>
                          <w:p w14:paraId="6A268A07" w14:textId="0FB2AC44" w:rsidR="003D57F3" w:rsidRDefault="008F0087" w:rsidP="003D57F3">
                            <w:r w:rsidRPr="000151C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There is no charge to register the death, but you will have to pay 20euro for the death certificate.</w:t>
                            </w:r>
                            <w:r w:rsidR="003D57F3" w:rsidRPr="003D57F3">
                              <w:rPr>
                                <w:rFonts w:ascii="Calibri" w:hAnsi="Calibri" w:cs="Calibri"/>
                                <w:color w:val="1F497D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7D9AC11" w14:textId="4EAD3FB2" w:rsidR="000151C6" w:rsidRDefault="008F0087" w:rsidP="001E0C7A">
                            <w:pPr>
                              <w:pStyle w:val="NormalWeb"/>
                              <w:jc w:val="both"/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Contact Details: </w:t>
                            </w:r>
                            <w:r w:rsidR="003D57F3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Births, Deaths a</w:t>
                            </w:r>
                            <w:r w:rsidRPr="000151C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nd Marriages District Registration Office, Unit 5 Monread Office and Leisure Complex, Naas, Co Kildare</w:t>
                            </w:r>
                            <w:r w:rsidR="004F141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151C6">
                              <w:rPr>
                                <w:rFonts w:ascii="Verdana" w:hAnsi="Verdana"/>
                                <w:b/>
                                <w:color w:val="000000"/>
                                <w:sz w:val="22"/>
                                <w:szCs w:val="22"/>
                              </w:rPr>
                              <w:t>Phone</w:t>
                            </w:r>
                            <w:r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  <w:r w:rsidRPr="000151C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045 920180</w:t>
                            </w:r>
                          </w:p>
                          <w:p w14:paraId="43507E0B" w14:textId="7B3449DD" w:rsidR="00EC2B45" w:rsidRPr="003D57F3" w:rsidRDefault="008F0087" w:rsidP="003D57F3">
                            <w:pPr>
                              <w:pStyle w:val="NormalWeb"/>
                              <w:jc w:val="both"/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NOTE: If the coroner </w:t>
                            </w:r>
                            <w:r w:rsidR="00B66ABB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>requested a post mortem, the final death certificate will not be available until the coroner receives the post mortem report.</w:t>
                            </w:r>
                            <w:r w:rsidR="004F1416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An interim certificate will be provided by the Coroner’s office on request, which may be acceptable to banks, insurance companies and other institutions. </w:t>
                            </w:r>
                            <w:r w:rsidR="00B66ABB">
                              <w:rPr>
                                <w:rFonts w:ascii="Verdana" w:hAnsi="Verdana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200392D" w14:textId="255E6641" w:rsidR="00D1087D" w:rsidRPr="007A103C" w:rsidRDefault="008F0087" w:rsidP="008F0087">
                            <w:pPr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18587C8" wp14:editId="6AB6D806">
                                  <wp:extent cx="1743075" cy="1619250"/>
                                  <wp:effectExtent l="0" t="0" r="9525" b="0"/>
                                  <wp:docPr id="1" name="Picture 12" descr="C:\Users\lisawhite\AppData\Local\Microsoft\Windows\INetCache\Content.MSO\5E0436EA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3879196" name="Picture 5" descr="C:\Users\lisawhite\AppData\Local\Microsoft\Windows\INetCache\Content.MSO\5E0436EA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3075" cy="1619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D9E2A45" w14:textId="77777777" w:rsidR="00D1087D" w:rsidRDefault="00D1087D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47C782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31" type="#_x0000_t202" style="position:absolute;margin-left:513pt;margin-top:-53.85pt;width:243pt;height:52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" strokecolor="#339" strokeweight="6pt">
                <v:stroke linestyle="thickBetweenThin"/>
                <v:textbox>
                  <w:txbxContent>
                    <w:p w14:paraId="43357776" w14:textId="77777777" w:rsidR="00B633CC" w:rsidRDefault="00B633CC" w:rsidP="00071225">
                      <w:pPr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</w:p>
                    <w:p w14:paraId="7534B132" w14:textId="02E537A3" w:rsidR="000151C6" w:rsidRDefault="008F0087" w:rsidP="003D57F3">
                      <w:pPr>
                        <w:rPr>
                          <w:rFonts w:ascii="Calibri" w:hAnsi="Calibri" w:cs="Calibri"/>
                          <w:b/>
                          <w:color w:val="1F497D"/>
                          <w:sz w:val="22"/>
                          <w:szCs w:val="22"/>
                        </w:rPr>
                      </w:pPr>
                      <w:r w:rsidRPr="000151C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This notification form must be presented to the registr</w:t>
                      </w:r>
                      <w:r w:rsidR="00197513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ar in the civil</w:t>
                      </w:r>
                      <w:r w:rsidRPr="000151C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registration office where you can register and obtain the death certificate.</w:t>
                      </w:r>
                      <w:r w:rsidR="003D57F3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To book your appointment to register the death please go online</w:t>
                      </w:r>
                      <w:r w:rsidRPr="000151C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3D57F3" w:rsidRPr="003D57F3">
                        <w:rPr>
                          <w:rFonts w:ascii="Calibri" w:hAnsi="Calibri" w:cs="Calibri"/>
                          <w:b/>
                          <w:color w:val="1F497D"/>
                          <w:sz w:val="22"/>
                          <w:szCs w:val="22"/>
                        </w:rPr>
                        <w:t>www2.hse.ie/services/births-deaths-and-marriages/register/death/</w:t>
                      </w:r>
                    </w:p>
                    <w:p w14:paraId="2E942356" w14:textId="77777777" w:rsidR="003D57F3" w:rsidRPr="003D57F3" w:rsidRDefault="003D57F3" w:rsidP="003D57F3"/>
                    <w:p w14:paraId="6A268A07" w14:textId="0FB2AC44" w:rsidR="003D57F3" w:rsidRDefault="008F0087" w:rsidP="003D57F3">
                      <w:r w:rsidRPr="000151C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There is no charge to register the death, but you will have to pay 20euro for the death certificate.</w:t>
                      </w:r>
                      <w:r w:rsidR="003D57F3" w:rsidRPr="003D57F3">
                        <w:rPr>
                          <w:rFonts w:ascii="Calibri" w:hAnsi="Calibri" w:cs="Calibri"/>
                          <w:color w:val="1F497D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7D9AC11" w14:textId="4EAD3FB2" w:rsidR="000151C6" w:rsidRDefault="008F0087" w:rsidP="001E0C7A">
                      <w:pPr>
                        <w:pStyle w:val="NormalWeb"/>
                        <w:jc w:val="both"/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Contact Details: </w:t>
                      </w:r>
                      <w:r w:rsidR="003D57F3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Births, Deaths a</w:t>
                      </w:r>
                      <w:r w:rsidRPr="000151C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nd Marriages District Registration Office, Unit 5 Monread Office and Leisure Complex, Naas, Co Kildare</w:t>
                      </w:r>
                      <w:r w:rsidR="004F141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0151C6">
                        <w:rPr>
                          <w:rFonts w:ascii="Verdana" w:hAnsi="Verdana"/>
                          <w:b/>
                          <w:color w:val="000000"/>
                          <w:sz w:val="22"/>
                          <w:szCs w:val="22"/>
                        </w:rPr>
                        <w:t>Phone</w:t>
                      </w:r>
                      <w:r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:</w:t>
                      </w:r>
                      <w:r w:rsidRPr="000151C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045 920180</w:t>
                      </w:r>
                    </w:p>
                    <w:p w14:paraId="43507E0B" w14:textId="7B3449DD" w:rsidR="00EC2B45" w:rsidRPr="003D57F3" w:rsidRDefault="008F0087" w:rsidP="003D57F3">
                      <w:pPr>
                        <w:pStyle w:val="NormalWeb"/>
                        <w:jc w:val="both"/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NOTE: If the coroner </w:t>
                      </w:r>
                      <w:r w:rsidR="00B66ABB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>requested a post mortem, the final death certificate will not be available until the coroner receives the post mortem report.</w:t>
                      </w:r>
                      <w:r w:rsidR="004F1416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An interim certificate will be provided by the Coroner’s office on request, which may be acceptable to banks, insurance companies and other institutions. </w:t>
                      </w:r>
                      <w:r w:rsidR="00B66ABB">
                        <w:rPr>
                          <w:rFonts w:ascii="Verdana" w:hAnsi="Verdan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200392D" w14:textId="255E6641" w:rsidR="00D1087D" w:rsidRPr="007A103C" w:rsidRDefault="008F0087" w:rsidP="008F0087">
                      <w:pPr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18587C8" wp14:editId="6AB6D806">
                            <wp:extent cx="1743075" cy="1619250"/>
                            <wp:effectExtent l="0" t="0" r="9525" b="0"/>
                            <wp:docPr id="1" name="Picture 12" descr="C:\Users\lisawhite\AppData\Local\Microsoft\Windows\INetCache\Content.MSO\5E0436EA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3879196" name="Picture 5" descr="C:\Users\lisawhite\AppData\Local\Microsoft\Windows\INetCache\Content.MSO\5E0436EA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3075" cy="1619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D9E2A45" w14:textId="77777777" w:rsidR="00D1087D" w:rsidRDefault="00D1087D"/>
                  </w:txbxContent>
                </v:textbox>
              </v:shape>
            </w:pict>
          </mc:Fallback>
        </mc:AlternateContent>
      </w:r>
    </w:p>
    <w:sectPr w:rsidR="00071225" w:rsidRPr="000C6D6C" w:rsidSect="00071225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B7554"/>
    <w:multiLevelType w:val="hybridMultilevel"/>
    <w:tmpl w:val="FC6AF67E"/>
    <w:lvl w:ilvl="0" w:tplc="29FAE10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24AE0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A7C2E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E4D7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EEFE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D21B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9C76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ACF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CEF5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32746"/>
    <w:multiLevelType w:val="hybridMultilevel"/>
    <w:tmpl w:val="0B9474D2"/>
    <w:lvl w:ilvl="0" w:tplc="FDBCA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EEE775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DD243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EE445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08A71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51C86D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CF69E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7A55D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F0C75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937F6A"/>
    <w:multiLevelType w:val="hybridMultilevel"/>
    <w:tmpl w:val="98FCA71A"/>
    <w:lvl w:ilvl="0" w:tplc="9B5811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2A28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4A73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0EB6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C00E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A6680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FCC8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8403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E66BA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46223"/>
    <w:multiLevelType w:val="hybridMultilevel"/>
    <w:tmpl w:val="2CC86B2A"/>
    <w:lvl w:ilvl="0" w:tplc="5F74740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FC668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13612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68E5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F2D7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D463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8C66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CE8F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86461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880C00"/>
    <w:multiLevelType w:val="hybridMultilevel"/>
    <w:tmpl w:val="72687342"/>
    <w:lvl w:ilvl="0" w:tplc="0306757C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93D4C528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C6AA0F2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D1787276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9AD0B63A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7CB23CCC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CC380BBA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4738C62A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EBD0330E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5" w15:restartNumberingAfterBreak="0">
    <w:nsid w:val="6B9F7DD8"/>
    <w:multiLevelType w:val="hybridMultilevel"/>
    <w:tmpl w:val="3F2CECB6"/>
    <w:lvl w:ilvl="0" w:tplc="7BF006A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D60B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5A1E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72AB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279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FA17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7071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EA52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A66F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811"/>
    <w:rsid w:val="00012F78"/>
    <w:rsid w:val="000151C6"/>
    <w:rsid w:val="00025BB3"/>
    <w:rsid w:val="00047BAD"/>
    <w:rsid w:val="00067AF0"/>
    <w:rsid w:val="00071225"/>
    <w:rsid w:val="00083A34"/>
    <w:rsid w:val="000B07DD"/>
    <w:rsid w:val="000C6D6C"/>
    <w:rsid w:val="001143A6"/>
    <w:rsid w:val="001161A1"/>
    <w:rsid w:val="00120554"/>
    <w:rsid w:val="00157E17"/>
    <w:rsid w:val="00176E40"/>
    <w:rsid w:val="00197513"/>
    <w:rsid w:val="001E0C7A"/>
    <w:rsid w:val="002313D0"/>
    <w:rsid w:val="00232DB5"/>
    <w:rsid w:val="00291F02"/>
    <w:rsid w:val="002C2BA3"/>
    <w:rsid w:val="002D0811"/>
    <w:rsid w:val="00317124"/>
    <w:rsid w:val="0035680B"/>
    <w:rsid w:val="00391BE4"/>
    <w:rsid w:val="0039524B"/>
    <w:rsid w:val="003C703B"/>
    <w:rsid w:val="003D4B77"/>
    <w:rsid w:val="003D57F3"/>
    <w:rsid w:val="00400E37"/>
    <w:rsid w:val="00417173"/>
    <w:rsid w:val="00443FF2"/>
    <w:rsid w:val="0049076B"/>
    <w:rsid w:val="004A6FF0"/>
    <w:rsid w:val="004D6572"/>
    <w:rsid w:val="004E47A1"/>
    <w:rsid w:val="004F1416"/>
    <w:rsid w:val="00543633"/>
    <w:rsid w:val="00583E7F"/>
    <w:rsid w:val="00594F10"/>
    <w:rsid w:val="005A5B9A"/>
    <w:rsid w:val="005D20CB"/>
    <w:rsid w:val="0068372A"/>
    <w:rsid w:val="007044C6"/>
    <w:rsid w:val="00735F5E"/>
    <w:rsid w:val="00781BB8"/>
    <w:rsid w:val="007A103C"/>
    <w:rsid w:val="00863425"/>
    <w:rsid w:val="008B747A"/>
    <w:rsid w:val="008C2583"/>
    <w:rsid w:val="008E0811"/>
    <w:rsid w:val="008F0087"/>
    <w:rsid w:val="00965E58"/>
    <w:rsid w:val="00967947"/>
    <w:rsid w:val="009C59C7"/>
    <w:rsid w:val="00A1499F"/>
    <w:rsid w:val="00A7484E"/>
    <w:rsid w:val="00AC2FBE"/>
    <w:rsid w:val="00AD6051"/>
    <w:rsid w:val="00B52529"/>
    <w:rsid w:val="00B56B71"/>
    <w:rsid w:val="00B633CC"/>
    <w:rsid w:val="00B66ABB"/>
    <w:rsid w:val="00BB7CAF"/>
    <w:rsid w:val="00C15014"/>
    <w:rsid w:val="00C65BCA"/>
    <w:rsid w:val="00D1087D"/>
    <w:rsid w:val="00E14654"/>
    <w:rsid w:val="00E50824"/>
    <w:rsid w:val="00E74E20"/>
    <w:rsid w:val="00E87AB0"/>
    <w:rsid w:val="00EC2B45"/>
    <w:rsid w:val="00ED7809"/>
    <w:rsid w:val="00EF3452"/>
    <w:rsid w:val="00F823DD"/>
    <w:rsid w:val="00FC4972"/>
    <w:rsid w:val="00FC5601"/>
    <w:rsid w:val="00FE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6278B1"/>
  <w15:docId w15:val="{0335B42E-D12E-4874-84FE-523DE027A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B9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17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171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583E7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151C6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012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30.png"/><Relationship Id="rId18" Type="http://schemas.openxmlformats.org/officeDocument/2006/relationships/image" Target="media/image8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3.png"/><Relationship Id="rId12" Type="http://schemas.openxmlformats.org/officeDocument/2006/relationships/image" Target="media/image20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0.png"/><Relationship Id="rId20" Type="http://schemas.openxmlformats.org/officeDocument/2006/relationships/image" Target="media/image80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10.jpeg"/><Relationship Id="rId24" Type="http://schemas.openxmlformats.org/officeDocument/2006/relationships/hyperlink" Target="https://url.avanan.click/v2/___http://www.coroners.ie___.YXAxZTppcmlzaGhvc3BpY2Vmb3VuZGF0aW9uOmE6bzoxZDE3YWVlZTA5ZjU1ZWZlY2YwMjg4MjQ3ZWQ1OGI1MDo2Ojk4YzU6OGQxMDdjZTFiMDBjNTkxMTBjMjc3YmU2NjVkMzNlYzJhMThhMmFlYTY0OWVkYWYwZWY1NjlhYWMxMDRhMmYwNjpwOlQ6Tg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50.png"/><Relationship Id="rId23" Type="http://schemas.openxmlformats.org/officeDocument/2006/relationships/hyperlink" Target="https://url.avanan.click/v2/___http://www.coroners.ie___.YXAxZTppcmlzaGhvc3BpY2Vmb3VuZGF0aW9uOmE6bzoxZDE3YWVlZTA5ZjU1ZWZlY2YwMjg4MjQ3ZWQ1OGI1MDo2Ojk4YzU6OGQxMDdjZTFiMDBjNTkxMTBjMjc3YmU2NjVkMzNlYzJhMThhMmFlYTY0OWVkYWYwZWY1NjlhYWMxMDRhMmYwNjpwOlQ6Tg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7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40.png"/><Relationship Id="rId22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robrien\Local%20Settings\Temporary%20Internet%20Files\OLK83\Blank%20Leafle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 Leaflet</Template>
  <TotalTime>0</TotalTime>
  <Pages>2</Pages>
  <Words>0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Service Executive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trobrien</dc:creator>
  <cp:lastModifiedBy>Lisa White1</cp:lastModifiedBy>
  <cp:revision>2</cp:revision>
  <cp:lastPrinted>2024-11-20T14:02:00Z</cp:lastPrinted>
  <dcterms:created xsi:type="dcterms:W3CDTF">2024-11-20T14:42:00Z</dcterms:created>
  <dcterms:modified xsi:type="dcterms:W3CDTF">2024-11-20T14:42:00Z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6d3748ea7cc167198307b7c35250e18af044f6d77523585cef3df028710ca28a</vt:lpwstr>
  </property>
</Properties>
</file>